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FC1CE" w14:textId="3FB9F2C0" w:rsidR="00C212DF" w:rsidRDefault="00C212DF" w:rsidP="00B92CB8">
      <w:pPr>
        <w:rPr>
          <w:rFonts w:asciiTheme="minorHAnsi" w:hAnsiTheme="minorHAnsi" w:cstheme="minorHAnsi"/>
        </w:rPr>
      </w:pPr>
    </w:p>
    <w:p w14:paraId="12D04FD6" w14:textId="77777777" w:rsidR="007C3E0D" w:rsidRPr="007C3E0D" w:rsidRDefault="007C3E0D" w:rsidP="007C3E0D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7C3E0D">
        <w:rPr>
          <w:rFonts w:asciiTheme="minorHAnsi" w:hAnsiTheme="minorHAnsi" w:cstheme="minorHAnsi"/>
          <w:b/>
          <w:bCs/>
          <w:sz w:val="32"/>
          <w:szCs w:val="32"/>
        </w:rPr>
        <w:t>FORMULÁŘ – ZÁJEM O POSKYTNUTÍ PENĚŽITÉHO DARU</w:t>
      </w:r>
    </w:p>
    <w:p w14:paraId="72FCB6B0" w14:textId="77777777" w:rsidR="007C3E0D" w:rsidRPr="007C3E0D" w:rsidRDefault="007C3E0D" w:rsidP="007C3E0D">
      <w:pPr>
        <w:jc w:val="center"/>
        <w:rPr>
          <w:rFonts w:asciiTheme="minorHAnsi" w:hAnsiTheme="minorHAnsi" w:cstheme="minorHAnsi"/>
          <w:b/>
          <w:bCs/>
        </w:rPr>
      </w:pPr>
    </w:p>
    <w:p w14:paraId="5C9378BE" w14:textId="454E9F35" w:rsidR="007C3E0D" w:rsidRDefault="007C3E0D" w:rsidP="007C3E0D">
      <w:pPr>
        <w:jc w:val="center"/>
        <w:rPr>
          <w:rFonts w:asciiTheme="minorHAnsi" w:hAnsiTheme="minorHAnsi" w:cstheme="minorHAnsi"/>
          <w:b/>
          <w:bCs/>
        </w:rPr>
      </w:pPr>
      <w:r w:rsidRPr="007C3E0D">
        <w:rPr>
          <w:rFonts w:asciiTheme="minorHAnsi" w:hAnsiTheme="minorHAnsi" w:cstheme="minorHAnsi"/>
          <w:b/>
          <w:bCs/>
        </w:rPr>
        <w:t>Základní škol</w:t>
      </w:r>
      <w:r>
        <w:rPr>
          <w:rFonts w:asciiTheme="minorHAnsi" w:hAnsiTheme="minorHAnsi" w:cstheme="minorHAnsi"/>
          <w:b/>
          <w:bCs/>
        </w:rPr>
        <w:t xml:space="preserve">e </w:t>
      </w:r>
      <w:r w:rsidRPr="007C3E0D">
        <w:rPr>
          <w:rFonts w:asciiTheme="minorHAnsi" w:hAnsiTheme="minorHAnsi" w:cstheme="minorHAnsi"/>
          <w:b/>
          <w:bCs/>
        </w:rPr>
        <w:t>Čelákovice</w:t>
      </w:r>
      <w:r>
        <w:rPr>
          <w:rFonts w:asciiTheme="minorHAnsi" w:hAnsiTheme="minorHAnsi" w:cstheme="minorHAnsi"/>
          <w:b/>
          <w:bCs/>
        </w:rPr>
        <w:t>, J. A. Komenského 414</w:t>
      </w:r>
      <w:r w:rsidRPr="007C3E0D">
        <w:rPr>
          <w:rFonts w:asciiTheme="minorHAnsi" w:hAnsiTheme="minorHAnsi" w:cstheme="minorHAnsi"/>
          <w:b/>
          <w:bCs/>
        </w:rPr>
        <w:t>, příspěvková organizace</w:t>
      </w:r>
    </w:p>
    <w:p w14:paraId="1D3D3325" w14:textId="77777777" w:rsidR="007C3E0D" w:rsidRDefault="007C3E0D" w:rsidP="007C3E0D">
      <w:pPr>
        <w:jc w:val="center"/>
        <w:rPr>
          <w:rFonts w:asciiTheme="minorHAnsi" w:hAnsiTheme="minorHAnsi" w:cstheme="minorHAnsi"/>
          <w:b/>
          <w:bCs/>
        </w:rPr>
      </w:pPr>
    </w:p>
    <w:p w14:paraId="1C3972CB" w14:textId="77777777" w:rsidR="007C3E0D" w:rsidRPr="007C3E0D" w:rsidRDefault="007C3E0D" w:rsidP="007C3E0D">
      <w:pPr>
        <w:jc w:val="center"/>
        <w:rPr>
          <w:rFonts w:asciiTheme="minorHAnsi" w:hAnsiTheme="minorHAnsi" w:cstheme="minorHAnsi"/>
        </w:rPr>
      </w:pPr>
    </w:p>
    <w:p w14:paraId="208BED1D" w14:textId="77777777" w:rsidR="007C3E0D" w:rsidRPr="007C3E0D" w:rsidRDefault="007C3E0D" w:rsidP="007C3E0D">
      <w:pPr>
        <w:rPr>
          <w:rFonts w:asciiTheme="minorHAnsi" w:hAnsiTheme="minorHAnsi" w:cstheme="minorHAnsi"/>
          <w:b/>
          <w:bCs/>
        </w:rPr>
      </w:pPr>
      <w:r w:rsidRPr="007C3E0D">
        <w:rPr>
          <w:rFonts w:asciiTheme="minorHAnsi" w:hAnsiTheme="minorHAnsi" w:cstheme="minorHAnsi"/>
          <w:b/>
          <w:bCs/>
        </w:rPr>
        <w:t>Údaje o dárci</w:t>
      </w:r>
    </w:p>
    <w:p w14:paraId="0008A81C" w14:textId="77777777" w:rsidR="007C3E0D" w:rsidRDefault="007C3E0D" w:rsidP="007C3E0D">
      <w:pPr>
        <w:rPr>
          <w:rFonts w:asciiTheme="minorHAnsi" w:hAnsiTheme="minorHAnsi" w:cstheme="minorHAnsi"/>
          <w:b/>
          <w:bCs/>
        </w:rPr>
      </w:pPr>
      <w:r w:rsidRPr="007C3E0D">
        <w:rPr>
          <w:rFonts w:asciiTheme="minorHAnsi" w:hAnsiTheme="minorHAnsi" w:cstheme="minorHAnsi"/>
          <w:b/>
          <w:bCs/>
        </w:rPr>
        <w:t>Jméno a příjmení / název dárce:</w:t>
      </w:r>
    </w:p>
    <w:p w14:paraId="33142E14" w14:textId="62F58553" w:rsidR="007C3E0D" w:rsidRPr="007C3E0D" w:rsidRDefault="007C3E0D" w:rsidP="007C3E0D">
      <w:pPr>
        <w:rPr>
          <w:rFonts w:asciiTheme="minorHAnsi" w:hAnsiTheme="minorHAnsi" w:cstheme="minorHAnsi"/>
        </w:rPr>
      </w:pPr>
      <w:r w:rsidRPr="007C3E0D">
        <w:rPr>
          <w:rFonts w:asciiTheme="minorHAnsi" w:hAnsiTheme="minorHAnsi" w:cstheme="minorHAnsi"/>
        </w:rPr>
        <w:br/>
        <w:t>..............................................................................................................</w:t>
      </w:r>
    </w:p>
    <w:p w14:paraId="32A8272C" w14:textId="77777777" w:rsidR="007C3E0D" w:rsidRDefault="007C3E0D" w:rsidP="007C3E0D">
      <w:pPr>
        <w:rPr>
          <w:rFonts w:asciiTheme="minorHAnsi" w:hAnsiTheme="minorHAnsi" w:cstheme="minorHAnsi"/>
          <w:b/>
          <w:bCs/>
        </w:rPr>
      </w:pPr>
      <w:r w:rsidRPr="007C3E0D">
        <w:rPr>
          <w:rFonts w:asciiTheme="minorHAnsi" w:hAnsiTheme="minorHAnsi" w:cstheme="minorHAnsi"/>
          <w:b/>
          <w:bCs/>
        </w:rPr>
        <w:t>Adresa / sídlo dárce:</w:t>
      </w:r>
    </w:p>
    <w:p w14:paraId="2838861D" w14:textId="6725DD50" w:rsidR="007C3E0D" w:rsidRPr="007C3E0D" w:rsidRDefault="007C3E0D" w:rsidP="007C3E0D">
      <w:pPr>
        <w:rPr>
          <w:rFonts w:asciiTheme="minorHAnsi" w:hAnsiTheme="minorHAnsi" w:cstheme="minorHAnsi"/>
        </w:rPr>
      </w:pPr>
      <w:r w:rsidRPr="007C3E0D">
        <w:rPr>
          <w:rFonts w:asciiTheme="minorHAnsi" w:hAnsiTheme="minorHAnsi" w:cstheme="minorHAnsi"/>
        </w:rPr>
        <w:br/>
        <w:t>..............................................................................................................</w:t>
      </w:r>
    </w:p>
    <w:p w14:paraId="56756C1A" w14:textId="77777777" w:rsidR="007C3E0D" w:rsidRDefault="007C3E0D" w:rsidP="007C3E0D">
      <w:pPr>
        <w:rPr>
          <w:rFonts w:asciiTheme="minorHAnsi" w:hAnsiTheme="minorHAnsi" w:cstheme="minorHAnsi"/>
          <w:b/>
          <w:bCs/>
        </w:rPr>
      </w:pPr>
      <w:r w:rsidRPr="007C3E0D">
        <w:rPr>
          <w:rFonts w:asciiTheme="minorHAnsi" w:hAnsiTheme="minorHAnsi" w:cstheme="minorHAnsi"/>
          <w:b/>
          <w:bCs/>
        </w:rPr>
        <w:t>IČO (je-li přiděleno):</w:t>
      </w:r>
    </w:p>
    <w:p w14:paraId="1B7DE001" w14:textId="77F393AE" w:rsidR="007C3E0D" w:rsidRPr="007C3E0D" w:rsidRDefault="007C3E0D" w:rsidP="007C3E0D">
      <w:pPr>
        <w:rPr>
          <w:rFonts w:asciiTheme="minorHAnsi" w:hAnsiTheme="minorHAnsi" w:cstheme="minorHAnsi"/>
        </w:rPr>
      </w:pPr>
      <w:r w:rsidRPr="007C3E0D">
        <w:rPr>
          <w:rFonts w:asciiTheme="minorHAnsi" w:hAnsiTheme="minorHAnsi" w:cstheme="minorHAnsi"/>
        </w:rPr>
        <w:br/>
        <w:t>..............................................................................................................</w:t>
      </w:r>
    </w:p>
    <w:p w14:paraId="53F15F93" w14:textId="77777777" w:rsidR="007C3E0D" w:rsidRDefault="007C3E0D" w:rsidP="007C3E0D">
      <w:pPr>
        <w:rPr>
          <w:rFonts w:asciiTheme="minorHAnsi" w:hAnsiTheme="minorHAnsi" w:cstheme="minorHAnsi"/>
          <w:b/>
          <w:bCs/>
        </w:rPr>
      </w:pPr>
    </w:p>
    <w:p w14:paraId="71D4CF83" w14:textId="70C7EAF5" w:rsidR="007C3E0D" w:rsidRDefault="007C3E0D" w:rsidP="007C3E0D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Tel./e-mail:</w:t>
      </w:r>
    </w:p>
    <w:p w14:paraId="42178F5F" w14:textId="77777777" w:rsidR="007C3E0D" w:rsidRDefault="007C3E0D" w:rsidP="007C3E0D">
      <w:pPr>
        <w:rPr>
          <w:rFonts w:asciiTheme="minorHAnsi" w:hAnsiTheme="minorHAnsi" w:cstheme="minorHAnsi"/>
          <w:b/>
          <w:bCs/>
        </w:rPr>
      </w:pPr>
    </w:p>
    <w:p w14:paraId="148EC00A" w14:textId="77777777" w:rsidR="007C3E0D" w:rsidRPr="007C3E0D" w:rsidRDefault="007C3E0D" w:rsidP="007C3E0D">
      <w:pPr>
        <w:rPr>
          <w:rFonts w:asciiTheme="minorHAnsi" w:hAnsiTheme="minorHAnsi" w:cstheme="minorHAnsi"/>
        </w:rPr>
      </w:pPr>
      <w:r w:rsidRPr="007C3E0D">
        <w:rPr>
          <w:rFonts w:asciiTheme="minorHAnsi" w:hAnsiTheme="minorHAnsi" w:cstheme="minorHAnsi"/>
        </w:rPr>
        <w:t>..............................................................................................................</w:t>
      </w:r>
    </w:p>
    <w:p w14:paraId="23D3AD69" w14:textId="77777777" w:rsidR="007C3E0D" w:rsidRDefault="007C3E0D" w:rsidP="007C3E0D">
      <w:pPr>
        <w:rPr>
          <w:rFonts w:asciiTheme="minorHAnsi" w:hAnsiTheme="minorHAnsi" w:cstheme="minorHAnsi"/>
          <w:b/>
          <w:bCs/>
        </w:rPr>
      </w:pPr>
    </w:p>
    <w:p w14:paraId="55C246C3" w14:textId="77777777" w:rsidR="007C3E0D" w:rsidRDefault="007C3E0D" w:rsidP="007C3E0D">
      <w:pPr>
        <w:rPr>
          <w:rFonts w:asciiTheme="minorHAnsi" w:hAnsiTheme="minorHAnsi" w:cstheme="minorHAnsi"/>
          <w:b/>
          <w:bCs/>
        </w:rPr>
      </w:pPr>
    </w:p>
    <w:p w14:paraId="47073532" w14:textId="6DEC7865" w:rsidR="007C3E0D" w:rsidRDefault="007C3E0D" w:rsidP="007C3E0D">
      <w:pPr>
        <w:rPr>
          <w:rFonts w:asciiTheme="minorHAnsi" w:hAnsiTheme="minorHAnsi" w:cstheme="minorHAnsi"/>
          <w:b/>
          <w:bCs/>
        </w:rPr>
      </w:pPr>
      <w:r w:rsidRPr="007C3E0D">
        <w:rPr>
          <w:rFonts w:asciiTheme="minorHAnsi" w:hAnsiTheme="minorHAnsi" w:cstheme="minorHAnsi"/>
          <w:b/>
          <w:bCs/>
        </w:rPr>
        <w:t>Údaje o zamýšleném daru</w:t>
      </w:r>
    </w:p>
    <w:p w14:paraId="7AC2F57F" w14:textId="77777777" w:rsidR="007C3E0D" w:rsidRDefault="007C3E0D" w:rsidP="007C3E0D">
      <w:pPr>
        <w:rPr>
          <w:rFonts w:asciiTheme="minorHAnsi" w:hAnsiTheme="minorHAnsi" w:cstheme="minorHAnsi"/>
          <w:b/>
          <w:bCs/>
        </w:rPr>
      </w:pPr>
      <w:r w:rsidRPr="007C3E0D">
        <w:rPr>
          <w:rFonts w:asciiTheme="minorHAnsi" w:hAnsiTheme="minorHAnsi" w:cstheme="minorHAnsi"/>
          <w:b/>
          <w:bCs/>
        </w:rPr>
        <w:t>Výše peněžitého daru:</w:t>
      </w:r>
    </w:p>
    <w:p w14:paraId="7A9086CB" w14:textId="35899918" w:rsidR="007C3E0D" w:rsidRPr="007C3E0D" w:rsidRDefault="007C3E0D" w:rsidP="007C3E0D">
      <w:pPr>
        <w:rPr>
          <w:rFonts w:asciiTheme="minorHAnsi" w:hAnsiTheme="minorHAnsi" w:cstheme="minorHAnsi"/>
        </w:rPr>
      </w:pPr>
      <w:r w:rsidRPr="007C3E0D">
        <w:rPr>
          <w:rFonts w:asciiTheme="minorHAnsi" w:hAnsiTheme="minorHAnsi" w:cstheme="minorHAnsi"/>
        </w:rPr>
        <w:br/>
        <w:t>........................................................ Kč</w:t>
      </w:r>
    </w:p>
    <w:p w14:paraId="2868C73A" w14:textId="77777777" w:rsidR="007C3E0D" w:rsidRDefault="007C3E0D" w:rsidP="007C3E0D">
      <w:pPr>
        <w:rPr>
          <w:rFonts w:asciiTheme="minorHAnsi" w:hAnsiTheme="minorHAnsi" w:cstheme="minorHAnsi"/>
          <w:b/>
          <w:bCs/>
        </w:rPr>
      </w:pPr>
    </w:p>
    <w:p w14:paraId="67F629CD" w14:textId="77777777" w:rsidR="007C3E0D" w:rsidRDefault="007C3E0D" w:rsidP="007C3E0D">
      <w:pPr>
        <w:rPr>
          <w:rFonts w:asciiTheme="minorHAnsi" w:hAnsiTheme="minorHAnsi" w:cstheme="minorHAnsi"/>
        </w:rPr>
      </w:pPr>
      <w:r w:rsidRPr="007C3E0D">
        <w:rPr>
          <w:rFonts w:asciiTheme="minorHAnsi" w:hAnsiTheme="minorHAnsi" w:cstheme="minorHAnsi"/>
          <w:b/>
          <w:bCs/>
        </w:rPr>
        <w:t>Bankovní účet dárce, ze kterého bude dar převeden:</w:t>
      </w:r>
      <w:r w:rsidRPr="007C3E0D">
        <w:rPr>
          <w:rFonts w:asciiTheme="minorHAnsi" w:hAnsiTheme="minorHAnsi" w:cstheme="minorHAnsi"/>
        </w:rPr>
        <w:br/>
      </w:r>
    </w:p>
    <w:p w14:paraId="15900C77" w14:textId="54AC1032" w:rsidR="007C3E0D" w:rsidRPr="007C3E0D" w:rsidRDefault="007C3E0D" w:rsidP="007C3E0D">
      <w:pPr>
        <w:rPr>
          <w:rFonts w:asciiTheme="minorHAnsi" w:hAnsiTheme="minorHAnsi" w:cstheme="minorHAnsi"/>
        </w:rPr>
      </w:pPr>
      <w:r w:rsidRPr="007C3E0D">
        <w:rPr>
          <w:rFonts w:asciiTheme="minorHAnsi" w:hAnsiTheme="minorHAnsi" w:cstheme="minorHAnsi"/>
        </w:rPr>
        <w:t>..............................................................................................................</w:t>
      </w:r>
    </w:p>
    <w:p w14:paraId="31B6E871" w14:textId="77777777" w:rsidR="007C3E0D" w:rsidRDefault="007C3E0D" w:rsidP="007C3E0D">
      <w:pPr>
        <w:rPr>
          <w:rFonts w:asciiTheme="minorHAnsi" w:hAnsiTheme="minorHAnsi" w:cstheme="minorHAnsi"/>
          <w:b/>
          <w:bCs/>
        </w:rPr>
      </w:pPr>
    </w:p>
    <w:p w14:paraId="06227FB8" w14:textId="77777777" w:rsidR="007C3E0D" w:rsidRDefault="007C3E0D" w:rsidP="007C3E0D">
      <w:pPr>
        <w:rPr>
          <w:rFonts w:asciiTheme="minorHAnsi" w:hAnsiTheme="minorHAnsi" w:cstheme="minorHAnsi"/>
        </w:rPr>
      </w:pPr>
      <w:r w:rsidRPr="007C3E0D">
        <w:rPr>
          <w:rFonts w:asciiTheme="minorHAnsi" w:hAnsiTheme="minorHAnsi" w:cstheme="minorHAnsi"/>
          <w:b/>
          <w:bCs/>
        </w:rPr>
        <w:t>Účel daru:</w:t>
      </w:r>
      <w:r w:rsidRPr="007C3E0D">
        <w:rPr>
          <w:rFonts w:asciiTheme="minorHAnsi" w:hAnsiTheme="minorHAnsi" w:cstheme="minorHAnsi"/>
        </w:rPr>
        <w:br/>
      </w:r>
    </w:p>
    <w:p w14:paraId="523AE84D" w14:textId="50FFF338" w:rsidR="007C3E0D" w:rsidRPr="007C3E0D" w:rsidRDefault="007C3E0D" w:rsidP="007C3E0D">
      <w:pPr>
        <w:rPr>
          <w:rFonts w:asciiTheme="minorHAnsi" w:hAnsiTheme="minorHAnsi" w:cstheme="minorHAnsi"/>
        </w:rPr>
      </w:pPr>
      <w:r w:rsidRPr="007C3E0D">
        <w:rPr>
          <w:rFonts w:asciiTheme="minorHAnsi" w:hAnsiTheme="minorHAnsi" w:cstheme="minorHAnsi"/>
        </w:rPr>
        <w:t>..............................................................................................................</w:t>
      </w:r>
    </w:p>
    <w:p w14:paraId="7A3F9FC1" w14:textId="77777777" w:rsidR="007C3E0D" w:rsidRDefault="007C3E0D" w:rsidP="007C3E0D">
      <w:pPr>
        <w:rPr>
          <w:rFonts w:asciiTheme="minorHAnsi" w:hAnsiTheme="minorHAnsi" w:cstheme="minorHAnsi"/>
        </w:rPr>
      </w:pPr>
    </w:p>
    <w:p w14:paraId="38EEBF38" w14:textId="748A572F" w:rsidR="007C3E0D" w:rsidRPr="007C3E0D" w:rsidRDefault="007C3E0D" w:rsidP="007C3E0D">
      <w:pPr>
        <w:rPr>
          <w:rFonts w:asciiTheme="minorHAnsi" w:hAnsiTheme="minorHAnsi" w:cstheme="minorHAnsi"/>
        </w:rPr>
      </w:pPr>
      <w:r w:rsidRPr="007C3E0D">
        <w:rPr>
          <w:rFonts w:asciiTheme="minorHAnsi" w:hAnsiTheme="minorHAnsi" w:cstheme="minorHAnsi"/>
        </w:rPr>
        <w:t>..............................................................................................................</w:t>
      </w:r>
    </w:p>
    <w:p w14:paraId="479B8935" w14:textId="77777777" w:rsidR="007C3E0D" w:rsidRDefault="007C3E0D" w:rsidP="007C3E0D">
      <w:pPr>
        <w:rPr>
          <w:rFonts w:asciiTheme="minorHAnsi" w:hAnsiTheme="minorHAnsi" w:cstheme="minorHAnsi"/>
          <w:b/>
          <w:bCs/>
        </w:rPr>
      </w:pPr>
    </w:p>
    <w:p w14:paraId="3A2A9ABD" w14:textId="75E0AEB7" w:rsidR="007C3E0D" w:rsidRPr="007C3E0D" w:rsidRDefault="007C3E0D" w:rsidP="007C3E0D">
      <w:pPr>
        <w:rPr>
          <w:rFonts w:asciiTheme="minorHAnsi" w:hAnsiTheme="minorHAnsi" w:cstheme="minorHAnsi"/>
          <w:b/>
          <w:bCs/>
        </w:rPr>
      </w:pPr>
      <w:r w:rsidRPr="007C3E0D">
        <w:rPr>
          <w:rFonts w:asciiTheme="minorHAnsi" w:hAnsiTheme="minorHAnsi" w:cstheme="minorHAnsi"/>
          <w:b/>
          <w:bCs/>
        </w:rPr>
        <w:t>Poznámka</w:t>
      </w:r>
    </w:p>
    <w:p w14:paraId="0F7F24DF" w14:textId="77777777" w:rsidR="007C3E0D" w:rsidRPr="007C3E0D" w:rsidRDefault="007C3E0D" w:rsidP="007C3E0D">
      <w:pPr>
        <w:rPr>
          <w:rFonts w:asciiTheme="minorHAnsi" w:hAnsiTheme="minorHAnsi" w:cstheme="minorHAnsi"/>
        </w:rPr>
      </w:pPr>
      <w:r w:rsidRPr="007C3E0D">
        <w:rPr>
          <w:rFonts w:asciiTheme="minorHAnsi" w:hAnsiTheme="minorHAnsi" w:cstheme="minorHAnsi"/>
        </w:rPr>
        <w:t>Tento formulář slouží jako předběžné vyjádření zájmu o poskytnutí peněžitého daru škole.</w:t>
      </w:r>
    </w:p>
    <w:p w14:paraId="1BB63B2F" w14:textId="77777777" w:rsidR="007C3E0D" w:rsidRPr="007C3E0D" w:rsidRDefault="007C3E0D" w:rsidP="007C3E0D">
      <w:pPr>
        <w:rPr>
          <w:rFonts w:asciiTheme="minorHAnsi" w:hAnsiTheme="minorHAnsi" w:cstheme="minorHAnsi"/>
        </w:rPr>
      </w:pPr>
      <w:r w:rsidRPr="007C3E0D">
        <w:rPr>
          <w:rFonts w:asciiTheme="minorHAnsi" w:hAnsiTheme="minorHAnsi" w:cstheme="minorHAnsi"/>
        </w:rPr>
        <w:t xml:space="preserve">Po schválení žádosti o přijetí daru </w:t>
      </w:r>
      <w:r w:rsidRPr="007C3E0D">
        <w:rPr>
          <w:rFonts w:asciiTheme="minorHAnsi" w:hAnsiTheme="minorHAnsi" w:cstheme="minorHAnsi"/>
          <w:b/>
          <w:bCs/>
        </w:rPr>
        <w:t>Radou města Čelákovice</w:t>
      </w:r>
      <w:r w:rsidRPr="007C3E0D">
        <w:rPr>
          <w:rFonts w:asciiTheme="minorHAnsi" w:hAnsiTheme="minorHAnsi" w:cstheme="minorHAnsi"/>
        </w:rPr>
        <w:t xml:space="preserve"> bude mezi dárcem a školou sepsána </w:t>
      </w:r>
      <w:r w:rsidRPr="007C3E0D">
        <w:rPr>
          <w:rFonts w:asciiTheme="minorHAnsi" w:hAnsiTheme="minorHAnsi" w:cstheme="minorHAnsi"/>
          <w:b/>
          <w:bCs/>
        </w:rPr>
        <w:t>darovací smlouva</w:t>
      </w:r>
      <w:r w:rsidRPr="007C3E0D">
        <w:rPr>
          <w:rFonts w:asciiTheme="minorHAnsi" w:hAnsiTheme="minorHAnsi" w:cstheme="minorHAnsi"/>
        </w:rPr>
        <w:t>. Teprve po uzavření darovací smlouvy budou moci být finanční prostředky převedeny na bankovní účet školy.</w:t>
      </w:r>
    </w:p>
    <w:p w14:paraId="65FBA008" w14:textId="77777777" w:rsidR="007C3E0D" w:rsidRDefault="007C3E0D" w:rsidP="007C3E0D">
      <w:pPr>
        <w:rPr>
          <w:rFonts w:asciiTheme="minorHAnsi" w:hAnsiTheme="minorHAnsi" w:cstheme="minorHAnsi"/>
          <w:b/>
          <w:bCs/>
        </w:rPr>
      </w:pPr>
    </w:p>
    <w:p w14:paraId="39092815" w14:textId="64B65C47" w:rsidR="007C3E0D" w:rsidRPr="007C3E0D" w:rsidRDefault="007C3E0D" w:rsidP="007C3E0D">
      <w:pPr>
        <w:rPr>
          <w:rFonts w:asciiTheme="minorHAnsi" w:hAnsiTheme="minorHAnsi" w:cstheme="minorHAnsi"/>
        </w:rPr>
      </w:pPr>
      <w:r w:rsidRPr="007C3E0D">
        <w:rPr>
          <w:rFonts w:asciiTheme="minorHAnsi" w:hAnsiTheme="minorHAnsi" w:cstheme="minorHAnsi"/>
          <w:b/>
          <w:bCs/>
        </w:rPr>
        <w:t>Datum:</w:t>
      </w:r>
      <w:r w:rsidRPr="007C3E0D">
        <w:rPr>
          <w:rFonts w:asciiTheme="minorHAnsi" w:hAnsiTheme="minorHAnsi" w:cstheme="minorHAnsi"/>
        </w:rPr>
        <w:t xml:space="preserve"> ........................................................</w:t>
      </w:r>
      <w:r w:rsidR="006422D4">
        <w:rPr>
          <w:rFonts w:asciiTheme="minorHAnsi" w:hAnsiTheme="minorHAnsi" w:cstheme="minorHAnsi"/>
        </w:rPr>
        <w:t>.....</w:t>
      </w:r>
      <w:r w:rsidR="00EE69A9">
        <w:rPr>
          <w:rFonts w:asciiTheme="minorHAnsi" w:hAnsiTheme="minorHAnsi" w:cstheme="minorHAnsi"/>
        </w:rPr>
        <w:t>.</w:t>
      </w:r>
    </w:p>
    <w:p w14:paraId="7FE6CF4F" w14:textId="77777777" w:rsidR="007C3E0D" w:rsidRDefault="007C3E0D" w:rsidP="007C3E0D">
      <w:pPr>
        <w:rPr>
          <w:rFonts w:asciiTheme="minorHAnsi" w:hAnsiTheme="minorHAnsi" w:cstheme="minorHAnsi"/>
          <w:b/>
          <w:bCs/>
        </w:rPr>
      </w:pPr>
    </w:p>
    <w:p w14:paraId="6015F0F2" w14:textId="1921815B" w:rsidR="007C3E0D" w:rsidRDefault="007C3E0D" w:rsidP="00B92CB8">
      <w:pPr>
        <w:rPr>
          <w:rFonts w:asciiTheme="minorHAnsi" w:hAnsiTheme="minorHAnsi" w:cstheme="minorHAnsi"/>
        </w:rPr>
      </w:pPr>
      <w:r w:rsidRPr="007C3E0D">
        <w:rPr>
          <w:rFonts w:asciiTheme="minorHAnsi" w:hAnsiTheme="minorHAnsi" w:cstheme="minorHAnsi"/>
          <w:b/>
          <w:bCs/>
        </w:rPr>
        <w:t>Podpis dárce:</w:t>
      </w:r>
      <w:r w:rsidRPr="007C3E0D">
        <w:rPr>
          <w:rFonts w:asciiTheme="minorHAnsi" w:hAnsiTheme="minorHAnsi" w:cstheme="minorHAnsi"/>
        </w:rPr>
        <w:t xml:space="preserve"> ....................................................</w:t>
      </w:r>
    </w:p>
    <w:sectPr w:rsidR="007C3E0D" w:rsidSect="00B92CB8">
      <w:headerReference w:type="default" r:id="rId7"/>
      <w:footerReference w:type="default" r:id="rId8"/>
      <w:pgSz w:w="11906" w:h="16838"/>
      <w:pgMar w:top="1251" w:right="1417" w:bottom="1417" w:left="1417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19E6D" w14:textId="77777777" w:rsidR="00B613CC" w:rsidRDefault="00B613CC">
      <w:r>
        <w:separator/>
      </w:r>
    </w:p>
  </w:endnote>
  <w:endnote w:type="continuationSeparator" w:id="0">
    <w:p w14:paraId="64EF75DF" w14:textId="77777777" w:rsidR="00B613CC" w:rsidRDefault="00B6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0F876" w14:textId="77777777" w:rsidR="00084580" w:rsidRDefault="00084580" w:rsidP="00A3195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9FB6E" w14:textId="77777777" w:rsidR="00B613CC" w:rsidRDefault="00B613CC">
      <w:r>
        <w:separator/>
      </w:r>
    </w:p>
  </w:footnote>
  <w:footnote w:type="continuationSeparator" w:id="0">
    <w:p w14:paraId="61FBA68D" w14:textId="77777777" w:rsidR="00B613CC" w:rsidRDefault="00B61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0F875" w14:textId="77777777" w:rsidR="00084580" w:rsidRPr="00256FA3" w:rsidRDefault="008C2768" w:rsidP="00B92CB8">
    <w:pPr>
      <w:pStyle w:val="Zhlav"/>
      <w:jc w:val="center"/>
    </w:pPr>
    <w:r>
      <w:rPr>
        <w:noProof/>
      </w:rPr>
      <w:drawing>
        <wp:inline distT="0" distB="0" distL="0" distR="0" wp14:anchorId="3420F877" wp14:editId="3420F878">
          <wp:extent cx="5722620" cy="891540"/>
          <wp:effectExtent l="0" t="0" r="0" b="3810"/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2620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633"/>
    <w:rsid w:val="00000249"/>
    <w:rsid w:val="0000385E"/>
    <w:rsid w:val="00006703"/>
    <w:rsid w:val="00012509"/>
    <w:rsid w:val="00016D85"/>
    <w:rsid w:val="00024F88"/>
    <w:rsid w:val="00027620"/>
    <w:rsid w:val="00032A1D"/>
    <w:rsid w:val="00057A31"/>
    <w:rsid w:val="00083782"/>
    <w:rsid w:val="00084580"/>
    <w:rsid w:val="000A67D8"/>
    <w:rsid w:val="000B274D"/>
    <w:rsid w:val="000C28A7"/>
    <w:rsid w:val="000D5A26"/>
    <w:rsid w:val="000E3871"/>
    <w:rsid w:val="000E6C1D"/>
    <w:rsid w:val="000E7AB9"/>
    <w:rsid w:val="000F2A79"/>
    <w:rsid w:val="00113DDC"/>
    <w:rsid w:val="0013487D"/>
    <w:rsid w:val="00146557"/>
    <w:rsid w:val="00153014"/>
    <w:rsid w:val="00161AF1"/>
    <w:rsid w:val="001660FB"/>
    <w:rsid w:val="00167DE7"/>
    <w:rsid w:val="00175F0A"/>
    <w:rsid w:val="00176BD0"/>
    <w:rsid w:val="001834A6"/>
    <w:rsid w:val="001A2594"/>
    <w:rsid w:val="001A62DB"/>
    <w:rsid w:val="001B2400"/>
    <w:rsid w:val="001B35E2"/>
    <w:rsid w:val="001B5E3B"/>
    <w:rsid w:val="001B6483"/>
    <w:rsid w:val="001C4067"/>
    <w:rsid w:val="001C6B3D"/>
    <w:rsid w:val="001D7AD5"/>
    <w:rsid w:val="001E73E7"/>
    <w:rsid w:val="001E7CEC"/>
    <w:rsid w:val="002033FC"/>
    <w:rsid w:val="002124F5"/>
    <w:rsid w:val="00224735"/>
    <w:rsid w:val="00230B21"/>
    <w:rsid w:val="0024117D"/>
    <w:rsid w:val="00241201"/>
    <w:rsid w:val="002435C9"/>
    <w:rsid w:val="00246EFF"/>
    <w:rsid w:val="00256FA3"/>
    <w:rsid w:val="00270844"/>
    <w:rsid w:val="00275D25"/>
    <w:rsid w:val="002825C7"/>
    <w:rsid w:val="002902E8"/>
    <w:rsid w:val="002A4A29"/>
    <w:rsid w:val="002B0987"/>
    <w:rsid w:val="002C32DE"/>
    <w:rsid w:val="002D2006"/>
    <w:rsid w:val="002D4598"/>
    <w:rsid w:val="002D4B44"/>
    <w:rsid w:val="002E450B"/>
    <w:rsid w:val="002E547E"/>
    <w:rsid w:val="002F4650"/>
    <w:rsid w:val="002F7479"/>
    <w:rsid w:val="00300976"/>
    <w:rsid w:val="00302861"/>
    <w:rsid w:val="0030787D"/>
    <w:rsid w:val="00310718"/>
    <w:rsid w:val="003174ED"/>
    <w:rsid w:val="003305B9"/>
    <w:rsid w:val="00333598"/>
    <w:rsid w:val="00341670"/>
    <w:rsid w:val="00371D95"/>
    <w:rsid w:val="00376FB2"/>
    <w:rsid w:val="003A2767"/>
    <w:rsid w:val="003B79EB"/>
    <w:rsid w:val="003E52F9"/>
    <w:rsid w:val="003E7DD1"/>
    <w:rsid w:val="00430970"/>
    <w:rsid w:val="00430E77"/>
    <w:rsid w:val="0044286C"/>
    <w:rsid w:val="004433E0"/>
    <w:rsid w:val="004579C4"/>
    <w:rsid w:val="00461371"/>
    <w:rsid w:val="00487BBF"/>
    <w:rsid w:val="00490D1C"/>
    <w:rsid w:val="00490F1D"/>
    <w:rsid w:val="004A0F8F"/>
    <w:rsid w:val="004C3F45"/>
    <w:rsid w:val="004D2938"/>
    <w:rsid w:val="004E1EFD"/>
    <w:rsid w:val="004F1729"/>
    <w:rsid w:val="004F694C"/>
    <w:rsid w:val="005236E1"/>
    <w:rsid w:val="005316C8"/>
    <w:rsid w:val="00535F56"/>
    <w:rsid w:val="00547567"/>
    <w:rsid w:val="00562D75"/>
    <w:rsid w:val="0057104E"/>
    <w:rsid w:val="00583871"/>
    <w:rsid w:val="005959CE"/>
    <w:rsid w:val="005A38C9"/>
    <w:rsid w:val="005C0565"/>
    <w:rsid w:val="005C666D"/>
    <w:rsid w:val="005D4171"/>
    <w:rsid w:val="005E44CE"/>
    <w:rsid w:val="0061282F"/>
    <w:rsid w:val="00614A4C"/>
    <w:rsid w:val="00626CBA"/>
    <w:rsid w:val="00637712"/>
    <w:rsid w:val="006422D4"/>
    <w:rsid w:val="006426FF"/>
    <w:rsid w:val="006447F0"/>
    <w:rsid w:val="006538DC"/>
    <w:rsid w:val="00655417"/>
    <w:rsid w:val="0065622C"/>
    <w:rsid w:val="006644E6"/>
    <w:rsid w:val="0068639B"/>
    <w:rsid w:val="00687D74"/>
    <w:rsid w:val="0069689B"/>
    <w:rsid w:val="006A6528"/>
    <w:rsid w:val="006A686F"/>
    <w:rsid w:val="006A6DBA"/>
    <w:rsid w:val="006A70C6"/>
    <w:rsid w:val="006B0167"/>
    <w:rsid w:val="006B22AA"/>
    <w:rsid w:val="006C5C34"/>
    <w:rsid w:val="006D48E3"/>
    <w:rsid w:val="006E224E"/>
    <w:rsid w:val="006E7CDE"/>
    <w:rsid w:val="00705FA6"/>
    <w:rsid w:val="00756FCC"/>
    <w:rsid w:val="00763982"/>
    <w:rsid w:val="007808EE"/>
    <w:rsid w:val="00784C27"/>
    <w:rsid w:val="007C3E03"/>
    <w:rsid w:val="007C3E0D"/>
    <w:rsid w:val="007C5F48"/>
    <w:rsid w:val="007D3263"/>
    <w:rsid w:val="007D3C3B"/>
    <w:rsid w:val="007D6B1B"/>
    <w:rsid w:val="007E4918"/>
    <w:rsid w:val="007E4D00"/>
    <w:rsid w:val="007F3E5A"/>
    <w:rsid w:val="00800277"/>
    <w:rsid w:val="008056EC"/>
    <w:rsid w:val="00817B74"/>
    <w:rsid w:val="00822CDC"/>
    <w:rsid w:val="008321E2"/>
    <w:rsid w:val="00833021"/>
    <w:rsid w:val="0084235D"/>
    <w:rsid w:val="00852669"/>
    <w:rsid w:val="008529B9"/>
    <w:rsid w:val="008551D7"/>
    <w:rsid w:val="00897399"/>
    <w:rsid w:val="00897B91"/>
    <w:rsid w:val="008A1091"/>
    <w:rsid w:val="008C1D6E"/>
    <w:rsid w:val="008C2768"/>
    <w:rsid w:val="008C3EB9"/>
    <w:rsid w:val="008C429F"/>
    <w:rsid w:val="008C4D0E"/>
    <w:rsid w:val="008D0982"/>
    <w:rsid w:val="008D52CB"/>
    <w:rsid w:val="008E2B3D"/>
    <w:rsid w:val="008F2F7D"/>
    <w:rsid w:val="00903830"/>
    <w:rsid w:val="009044A3"/>
    <w:rsid w:val="00912CB8"/>
    <w:rsid w:val="00920E95"/>
    <w:rsid w:val="00930367"/>
    <w:rsid w:val="00944309"/>
    <w:rsid w:val="00950F1A"/>
    <w:rsid w:val="00951436"/>
    <w:rsid w:val="00952CAE"/>
    <w:rsid w:val="0095516C"/>
    <w:rsid w:val="00960BDD"/>
    <w:rsid w:val="00960F6D"/>
    <w:rsid w:val="00963342"/>
    <w:rsid w:val="00965FBE"/>
    <w:rsid w:val="009807B6"/>
    <w:rsid w:val="009B10D6"/>
    <w:rsid w:val="009B248B"/>
    <w:rsid w:val="009C3E23"/>
    <w:rsid w:val="009C515A"/>
    <w:rsid w:val="009E5DA9"/>
    <w:rsid w:val="00A00214"/>
    <w:rsid w:val="00A04647"/>
    <w:rsid w:val="00A15C0E"/>
    <w:rsid w:val="00A305EF"/>
    <w:rsid w:val="00A3195A"/>
    <w:rsid w:val="00A33C1A"/>
    <w:rsid w:val="00A37CE5"/>
    <w:rsid w:val="00A425CE"/>
    <w:rsid w:val="00A4713A"/>
    <w:rsid w:val="00A50F85"/>
    <w:rsid w:val="00A5749F"/>
    <w:rsid w:val="00A61DFB"/>
    <w:rsid w:val="00A62E3F"/>
    <w:rsid w:val="00A70C83"/>
    <w:rsid w:val="00A73BD3"/>
    <w:rsid w:val="00A76D1A"/>
    <w:rsid w:val="00A831B7"/>
    <w:rsid w:val="00A83F8E"/>
    <w:rsid w:val="00A8712B"/>
    <w:rsid w:val="00A871C2"/>
    <w:rsid w:val="00AA710B"/>
    <w:rsid w:val="00AC14A2"/>
    <w:rsid w:val="00AC2599"/>
    <w:rsid w:val="00AC33EF"/>
    <w:rsid w:val="00AC3E50"/>
    <w:rsid w:val="00AD2097"/>
    <w:rsid w:val="00AE6AC6"/>
    <w:rsid w:val="00AF5D20"/>
    <w:rsid w:val="00B03227"/>
    <w:rsid w:val="00B10538"/>
    <w:rsid w:val="00B12E1D"/>
    <w:rsid w:val="00B22088"/>
    <w:rsid w:val="00B255CF"/>
    <w:rsid w:val="00B46596"/>
    <w:rsid w:val="00B51D11"/>
    <w:rsid w:val="00B51D80"/>
    <w:rsid w:val="00B613CC"/>
    <w:rsid w:val="00B75CCD"/>
    <w:rsid w:val="00B92CB8"/>
    <w:rsid w:val="00BA1843"/>
    <w:rsid w:val="00BC05E7"/>
    <w:rsid w:val="00BC2AC2"/>
    <w:rsid w:val="00BD17D3"/>
    <w:rsid w:val="00BD5A1E"/>
    <w:rsid w:val="00BE51F0"/>
    <w:rsid w:val="00BF3BA4"/>
    <w:rsid w:val="00C03712"/>
    <w:rsid w:val="00C03B90"/>
    <w:rsid w:val="00C10375"/>
    <w:rsid w:val="00C20961"/>
    <w:rsid w:val="00C212DF"/>
    <w:rsid w:val="00C34D97"/>
    <w:rsid w:val="00C41DAC"/>
    <w:rsid w:val="00C6748E"/>
    <w:rsid w:val="00C81633"/>
    <w:rsid w:val="00C94AD1"/>
    <w:rsid w:val="00C95900"/>
    <w:rsid w:val="00CA1CFC"/>
    <w:rsid w:val="00CC27D9"/>
    <w:rsid w:val="00CC7DA4"/>
    <w:rsid w:val="00CD0682"/>
    <w:rsid w:val="00CE50EA"/>
    <w:rsid w:val="00CE5381"/>
    <w:rsid w:val="00CF1CF2"/>
    <w:rsid w:val="00CF3FEC"/>
    <w:rsid w:val="00CF44E1"/>
    <w:rsid w:val="00CF473B"/>
    <w:rsid w:val="00CF598A"/>
    <w:rsid w:val="00D03B3D"/>
    <w:rsid w:val="00D10D0D"/>
    <w:rsid w:val="00D10DB4"/>
    <w:rsid w:val="00D13DAE"/>
    <w:rsid w:val="00D20542"/>
    <w:rsid w:val="00D277D2"/>
    <w:rsid w:val="00D30286"/>
    <w:rsid w:val="00D6427B"/>
    <w:rsid w:val="00D71070"/>
    <w:rsid w:val="00D715BE"/>
    <w:rsid w:val="00D718DC"/>
    <w:rsid w:val="00D72E8D"/>
    <w:rsid w:val="00D7642B"/>
    <w:rsid w:val="00D92B8F"/>
    <w:rsid w:val="00D9328A"/>
    <w:rsid w:val="00DA0A2F"/>
    <w:rsid w:val="00DB640E"/>
    <w:rsid w:val="00DC38F7"/>
    <w:rsid w:val="00DE4F99"/>
    <w:rsid w:val="00DF09D9"/>
    <w:rsid w:val="00DF2505"/>
    <w:rsid w:val="00DF2B82"/>
    <w:rsid w:val="00E01DE2"/>
    <w:rsid w:val="00E02BCC"/>
    <w:rsid w:val="00E04474"/>
    <w:rsid w:val="00E06725"/>
    <w:rsid w:val="00E12B41"/>
    <w:rsid w:val="00E13FC6"/>
    <w:rsid w:val="00E1578F"/>
    <w:rsid w:val="00E26184"/>
    <w:rsid w:val="00E32DE6"/>
    <w:rsid w:val="00E45F6D"/>
    <w:rsid w:val="00E45FA4"/>
    <w:rsid w:val="00E50DB1"/>
    <w:rsid w:val="00E533B9"/>
    <w:rsid w:val="00E53C26"/>
    <w:rsid w:val="00E556B2"/>
    <w:rsid w:val="00E5576B"/>
    <w:rsid w:val="00E628E8"/>
    <w:rsid w:val="00E662A0"/>
    <w:rsid w:val="00E7475E"/>
    <w:rsid w:val="00E81CF9"/>
    <w:rsid w:val="00E852B5"/>
    <w:rsid w:val="00E854E2"/>
    <w:rsid w:val="00E857D3"/>
    <w:rsid w:val="00EB5199"/>
    <w:rsid w:val="00ED595A"/>
    <w:rsid w:val="00ED608F"/>
    <w:rsid w:val="00EE6226"/>
    <w:rsid w:val="00EE69A9"/>
    <w:rsid w:val="00F03C36"/>
    <w:rsid w:val="00F04B90"/>
    <w:rsid w:val="00F308FC"/>
    <w:rsid w:val="00F3230D"/>
    <w:rsid w:val="00F3287D"/>
    <w:rsid w:val="00F73AEE"/>
    <w:rsid w:val="00F80A3E"/>
    <w:rsid w:val="00F85289"/>
    <w:rsid w:val="00F852FD"/>
    <w:rsid w:val="00F87388"/>
    <w:rsid w:val="00F96A7A"/>
    <w:rsid w:val="00FB4CA8"/>
    <w:rsid w:val="00FD60C3"/>
    <w:rsid w:val="00FE5CCE"/>
    <w:rsid w:val="00FE75A7"/>
    <w:rsid w:val="00FF2242"/>
    <w:rsid w:val="00FF2DB5"/>
    <w:rsid w:val="00FF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20F85F"/>
  <w15:docId w15:val="{C222786F-0906-4F16-8601-3564BEC6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B5E3B"/>
    <w:rPr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A276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A2767"/>
    <w:pPr>
      <w:tabs>
        <w:tab w:val="center" w:pos="4536"/>
        <w:tab w:val="right" w:pos="9072"/>
      </w:tabs>
    </w:pPr>
  </w:style>
  <w:style w:type="character" w:styleId="Hypertextovodkaz">
    <w:name w:val="Hyperlink"/>
    <w:rsid w:val="002124F5"/>
    <w:rPr>
      <w:color w:val="0000FF"/>
      <w:u w:val="single"/>
    </w:rPr>
  </w:style>
  <w:style w:type="character" w:customStyle="1" w:styleId="ZpatChar">
    <w:name w:val="Zápatí Char"/>
    <w:link w:val="Zpat"/>
    <w:uiPriority w:val="99"/>
    <w:rsid w:val="00920E95"/>
    <w:rPr>
      <w:sz w:val="24"/>
      <w:szCs w:val="24"/>
    </w:rPr>
  </w:style>
  <w:style w:type="paragraph" w:styleId="Textbubliny">
    <w:name w:val="Balloon Text"/>
    <w:basedOn w:val="Normln"/>
    <w:link w:val="TextbublinyChar"/>
    <w:rsid w:val="00920E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20E9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4F172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adlev.CZASTUPCE\Data%20aplikac&#237;\Microsoft\&#352;ablony\hlavickovy%20papir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4FF87-EADD-4E8E-92D1-745372B48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</Template>
  <TotalTime>11</TotalTime>
  <Pages>1</Pages>
  <Words>237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1635</CharactersWithSpaces>
  <SharedDoc>false</SharedDoc>
  <HLinks>
    <vt:vector size="12" baseType="variant">
      <vt:variant>
        <vt:i4>7602215</vt:i4>
      </vt:variant>
      <vt:variant>
        <vt:i4>3</vt:i4>
      </vt:variant>
      <vt:variant>
        <vt:i4>0</vt:i4>
      </vt:variant>
      <vt:variant>
        <vt:i4>5</vt:i4>
      </vt:variant>
      <vt:variant>
        <vt:lpwstr>http://www.zscelakovice.cz/</vt:lpwstr>
      </vt:variant>
      <vt:variant>
        <vt:lpwstr/>
      </vt:variant>
      <vt:variant>
        <vt:i4>5898350</vt:i4>
      </vt:variant>
      <vt:variant>
        <vt:i4>0</vt:i4>
      </vt:variant>
      <vt:variant>
        <vt:i4>0</vt:i4>
      </vt:variant>
      <vt:variant>
        <vt:i4>5</vt:i4>
      </vt:variant>
      <vt:variant>
        <vt:lpwstr>mailto:info@zscelakovice.cz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kadlev</dc:creator>
  <cp:lastModifiedBy>Jana Pávová</cp:lastModifiedBy>
  <cp:revision>4</cp:revision>
  <cp:lastPrinted>2026-08-27T08:48:00Z</cp:lastPrinted>
  <dcterms:created xsi:type="dcterms:W3CDTF">2026-08-27T08:47:00Z</dcterms:created>
  <dcterms:modified xsi:type="dcterms:W3CDTF">2026-08-27T08:48:00Z</dcterms:modified>
</cp:coreProperties>
</file>